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D054" w14:textId="77777777" w:rsidR="00AB08D3" w:rsidRPr="0095024C" w:rsidRDefault="00AB08D3" w:rsidP="0018431F">
      <w:pPr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  <w:bookmarkStart w:id="0" w:name="_Hlk522610944"/>
      <w:r w:rsidRPr="0095024C">
        <w:rPr>
          <w:rFonts w:ascii="Arial" w:hAnsi="Arial" w:cs="Arial"/>
          <w:b/>
          <w:bCs/>
          <w:color w:val="C00000"/>
          <w:sz w:val="28"/>
          <w:szCs w:val="28"/>
        </w:rPr>
        <w:t>CONCILIATÓ</w:t>
      </w:r>
      <w:r w:rsidR="001E0B3D" w:rsidRPr="0095024C">
        <w:rPr>
          <w:rFonts w:ascii="Arial" w:hAnsi="Arial" w:cs="Arial"/>
          <w:b/>
          <w:bCs/>
          <w:color w:val="C00000"/>
          <w:sz w:val="28"/>
          <w:szCs w:val="28"/>
        </w:rPr>
        <w:t>N 2026</w:t>
      </w:r>
    </w:p>
    <w:p w14:paraId="4FB959F7" w14:textId="77777777" w:rsidR="0095024C" w:rsidRDefault="001E0B3D" w:rsidP="0018431F">
      <w:pPr>
        <w:jc w:val="center"/>
        <w:rPr>
          <w:rFonts w:ascii="Arial" w:hAnsi="Arial" w:cs="Arial"/>
          <w:b/>
          <w:bCs/>
          <w:i/>
          <w:iCs/>
          <w:color w:val="153D63"/>
          <w:sz w:val="24"/>
          <w:szCs w:val="24"/>
        </w:rPr>
      </w:pPr>
      <w:r w:rsidRPr="0095024C">
        <w:rPr>
          <w:rFonts w:ascii="Arial" w:hAnsi="Arial" w:cs="Arial"/>
          <w:b/>
          <w:bCs/>
          <w:i/>
          <w:iCs/>
          <w:color w:val="153D63"/>
          <w:sz w:val="24"/>
          <w:szCs w:val="24"/>
          <w:lang w:val="es-CO" w:eastAsia="es-CO"/>
        </w:rPr>
        <w:t>“10 años tendiendo puentes de diálogo”</w:t>
      </w:r>
      <w:r w:rsidRPr="0095024C">
        <w:rPr>
          <w:rFonts w:ascii="Arial" w:hAnsi="Arial" w:cs="Arial"/>
          <w:b/>
          <w:bCs/>
          <w:i/>
          <w:iCs/>
          <w:color w:val="153D63"/>
          <w:sz w:val="24"/>
          <w:szCs w:val="24"/>
          <w:lang w:val="es-CO" w:eastAsia="es-CO"/>
        </w:rPr>
        <w:br/>
      </w:r>
    </w:p>
    <w:tbl>
      <w:tblPr>
        <w:tblStyle w:val="Tablaconcuadrcula"/>
        <w:tblW w:w="0" w:type="auto"/>
        <w:tblInd w:w="38" w:type="dxa"/>
        <w:shd w:val="clear" w:color="auto" w:fill="CAEDFB" w:themeFill="accent4" w:themeFillTint="33"/>
        <w:tblLook w:val="04A0" w:firstRow="1" w:lastRow="0" w:firstColumn="1" w:lastColumn="0" w:noHBand="0" w:noVBand="1"/>
      </w:tblPr>
      <w:tblGrid>
        <w:gridCol w:w="9300"/>
      </w:tblGrid>
      <w:tr w:rsidR="0095024C" w:rsidRPr="005E0E5D" w14:paraId="049BC34D" w14:textId="77777777" w:rsidTr="00AA6CB2">
        <w:tc>
          <w:tcPr>
            <w:tcW w:w="9490" w:type="dxa"/>
            <w:shd w:val="clear" w:color="auto" w:fill="CAEDFB" w:themeFill="accent4" w:themeFillTint="33"/>
          </w:tcPr>
          <w:p w14:paraId="3C2F7B58" w14:textId="27F23042" w:rsidR="0095024C" w:rsidRPr="005E0E5D" w:rsidRDefault="0095024C" w:rsidP="0095024C">
            <w:pPr>
              <w:jc w:val="center"/>
              <w:rPr>
                <w:rFonts w:ascii="Arial" w:hAnsi="Arial" w:cs="Arial"/>
                <w:i/>
                <w:iCs/>
              </w:rPr>
            </w:pPr>
            <w:r w:rsidRPr="005E0E5D">
              <w:rPr>
                <w:rFonts w:ascii="Arial" w:hAnsi="Arial" w:cs="Arial"/>
                <w:b/>
                <w:bCs/>
                <w:i/>
                <w:iCs/>
              </w:rPr>
              <w:t xml:space="preserve">¡Importante!: Presentar esta solicitud (FORMATO) hasta del 23 de octubre de 2026 a los correos </w:t>
            </w:r>
            <w:hyperlink r:id="rId10" w:history="1">
              <w:r w:rsidRPr="005E0E5D">
                <w:rPr>
                  <w:rStyle w:val="Hipervnculo"/>
                  <w:rFonts w:ascii="Arial" w:hAnsi="Arial" w:cs="Arial"/>
                  <w:b/>
                  <w:bCs/>
                  <w:i/>
                  <w:iCs/>
                  <w:color w:val="auto"/>
                  <w:u w:val="none"/>
                </w:rPr>
                <w:t>naltamar@camarabaq.org.co</w:t>
              </w:r>
            </w:hyperlink>
            <w:r w:rsidRPr="005E0E5D">
              <w:rPr>
                <w:rFonts w:ascii="Arial" w:hAnsi="Arial" w:cs="Arial"/>
                <w:b/>
                <w:bCs/>
                <w:i/>
                <w:iCs/>
              </w:rPr>
              <w:t xml:space="preserve"> y </w:t>
            </w:r>
            <w:hyperlink r:id="rId11" w:history="1">
              <w:r w:rsidRPr="005E0E5D">
                <w:rPr>
                  <w:rStyle w:val="Hipervnculo"/>
                  <w:rFonts w:ascii="Arial" w:hAnsi="Arial" w:cs="Arial"/>
                  <w:b/>
                  <w:bCs/>
                  <w:i/>
                  <w:iCs/>
                  <w:color w:val="auto"/>
                  <w:u w:val="none"/>
                </w:rPr>
                <w:t>sconciliacion@camarabaq.org</w:t>
              </w:r>
            </w:hyperlink>
            <w:r w:rsidRPr="005E0E5D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</w:p>
        </w:tc>
      </w:tr>
    </w:tbl>
    <w:p w14:paraId="132FBE0B" w14:textId="77777777" w:rsidR="00C956F0" w:rsidRPr="0095024C" w:rsidRDefault="00C956F0">
      <w:pPr>
        <w:rPr>
          <w:rFonts w:ascii="Arial" w:hAnsi="Arial" w:cs="Arial"/>
          <w:sz w:val="22"/>
          <w:szCs w:val="22"/>
        </w:rPr>
      </w:pPr>
    </w:p>
    <w:p w14:paraId="299A6910" w14:textId="77777777" w:rsidR="00396D88" w:rsidRPr="0095024C" w:rsidRDefault="00396D88">
      <w:pPr>
        <w:pStyle w:val="Ttulo6"/>
        <w:rPr>
          <w:rFonts w:cs="Arial"/>
          <w:sz w:val="22"/>
          <w:szCs w:val="22"/>
        </w:rPr>
      </w:pPr>
      <w:r w:rsidRPr="0095024C">
        <w:rPr>
          <w:rFonts w:cs="Arial"/>
          <w:sz w:val="22"/>
          <w:szCs w:val="22"/>
        </w:rPr>
        <w:t>Señores</w:t>
      </w:r>
    </w:p>
    <w:p w14:paraId="23BD6614" w14:textId="77777777" w:rsidR="00396D88" w:rsidRPr="0095024C" w:rsidRDefault="00396D88">
      <w:pPr>
        <w:rPr>
          <w:rFonts w:ascii="Arial" w:hAnsi="Arial" w:cs="Arial"/>
          <w:b/>
          <w:sz w:val="22"/>
          <w:szCs w:val="22"/>
        </w:rPr>
      </w:pPr>
      <w:r w:rsidRPr="0095024C">
        <w:rPr>
          <w:rFonts w:ascii="Arial" w:hAnsi="Arial" w:cs="Arial"/>
          <w:b/>
          <w:sz w:val="22"/>
          <w:szCs w:val="22"/>
        </w:rPr>
        <w:t xml:space="preserve">CENTRO DE </w:t>
      </w:r>
      <w:r w:rsidR="00D26DA7" w:rsidRPr="0095024C">
        <w:rPr>
          <w:rFonts w:ascii="Arial" w:hAnsi="Arial" w:cs="Arial"/>
          <w:b/>
          <w:sz w:val="22"/>
          <w:szCs w:val="22"/>
        </w:rPr>
        <w:t xml:space="preserve">CONCILIACION </w:t>
      </w:r>
      <w:r w:rsidR="00DB3AD9" w:rsidRPr="0095024C">
        <w:rPr>
          <w:rFonts w:ascii="Arial" w:hAnsi="Arial" w:cs="Arial"/>
          <w:b/>
          <w:sz w:val="22"/>
          <w:szCs w:val="22"/>
        </w:rPr>
        <w:t>Y ARBITRAJE</w:t>
      </w:r>
    </w:p>
    <w:p w14:paraId="3401C9E2" w14:textId="3553416B" w:rsidR="00396D88" w:rsidRPr="0095024C" w:rsidRDefault="00396D88">
      <w:pPr>
        <w:rPr>
          <w:rFonts w:ascii="Arial" w:hAnsi="Arial" w:cs="Arial"/>
          <w:sz w:val="22"/>
          <w:szCs w:val="22"/>
        </w:rPr>
      </w:pPr>
      <w:r w:rsidRPr="0095024C">
        <w:rPr>
          <w:rFonts w:ascii="Arial" w:hAnsi="Arial" w:cs="Arial"/>
          <w:sz w:val="22"/>
          <w:szCs w:val="22"/>
        </w:rPr>
        <w:t>CÁMARA DE COMERCIO DE</w:t>
      </w:r>
      <w:r w:rsidR="0095024C">
        <w:rPr>
          <w:rFonts w:ascii="Arial" w:hAnsi="Arial" w:cs="Arial"/>
          <w:sz w:val="22"/>
          <w:szCs w:val="22"/>
        </w:rPr>
        <w:t xml:space="preserve"> </w:t>
      </w:r>
      <w:r w:rsidRPr="0095024C">
        <w:rPr>
          <w:rFonts w:ascii="Arial" w:hAnsi="Arial" w:cs="Arial"/>
          <w:sz w:val="22"/>
          <w:szCs w:val="22"/>
        </w:rPr>
        <w:t>BARRANQUILLA</w:t>
      </w:r>
    </w:p>
    <w:p w14:paraId="43AABAEB" w14:textId="77777777" w:rsidR="00DB3AD9" w:rsidRPr="0095024C" w:rsidRDefault="00DB3AD9">
      <w:pPr>
        <w:rPr>
          <w:rFonts w:ascii="Arial" w:hAnsi="Arial" w:cs="Arial"/>
          <w:sz w:val="22"/>
          <w:szCs w:val="22"/>
        </w:rPr>
      </w:pPr>
      <w:r w:rsidRPr="0095024C">
        <w:rPr>
          <w:rFonts w:ascii="Arial" w:hAnsi="Arial" w:cs="Arial"/>
          <w:sz w:val="22"/>
          <w:szCs w:val="22"/>
        </w:rPr>
        <w:t>Barranquilla Atlántico</w:t>
      </w:r>
    </w:p>
    <w:p w14:paraId="07D19EB8" w14:textId="77777777" w:rsidR="00D26DA7" w:rsidRPr="0095024C" w:rsidRDefault="00D26DA7">
      <w:pPr>
        <w:rPr>
          <w:rFonts w:ascii="Arial" w:hAnsi="Arial" w:cs="Arial"/>
          <w:sz w:val="22"/>
          <w:szCs w:val="22"/>
        </w:rPr>
      </w:pPr>
    </w:p>
    <w:p w14:paraId="0FC2A80D" w14:textId="77777777" w:rsidR="0092301E" w:rsidRPr="0095024C" w:rsidRDefault="0092301E" w:rsidP="007E4F37">
      <w:pPr>
        <w:jc w:val="both"/>
        <w:rPr>
          <w:rFonts w:ascii="Arial" w:hAnsi="Arial" w:cs="Arial"/>
          <w:b/>
          <w:sz w:val="22"/>
          <w:szCs w:val="22"/>
        </w:rPr>
      </w:pPr>
      <w:r w:rsidRPr="0095024C">
        <w:rPr>
          <w:rFonts w:ascii="Arial" w:hAnsi="Arial" w:cs="Arial"/>
          <w:b/>
          <w:sz w:val="22"/>
          <w:szCs w:val="22"/>
        </w:rPr>
        <w:t>Referencia: Solicitud de Conciliación Extrajudicial en Derecho.</w:t>
      </w:r>
      <w:r w:rsidR="00C956F0" w:rsidRPr="0095024C">
        <w:rPr>
          <w:rFonts w:ascii="Arial" w:hAnsi="Arial" w:cs="Arial"/>
          <w:b/>
          <w:sz w:val="22"/>
          <w:szCs w:val="22"/>
        </w:rPr>
        <w:t xml:space="preserve"> </w:t>
      </w:r>
      <w:r w:rsidR="00AB08D3" w:rsidRPr="0095024C">
        <w:rPr>
          <w:rFonts w:ascii="Arial" w:hAnsi="Arial" w:cs="Arial"/>
          <w:b/>
          <w:sz w:val="22"/>
          <w:szCs w:val="22"/>
        </w:rPr>
        <w:t>CONCILIATÓN NACIONAL 202</w:t>
      </w:r>
      <w:r w:rsidR="001E0B3D" w:rsidRPr="0095024C">
        <w:rPr>
          <w:rFonts w:ascii="Arial" w:hAnsi="Arial" w:cs="Arial"/>
          <w:b/>
          <w:sz w:val="22"/>
          <w:szCs w:val="22"/>
        </w:rPr>
        <w:t xml:space="preserve">6. </w:t>
      </w:r>
      <w:r w:rsidR="001E0B3D" w:rsidRPr="0095024C">
        <w:rPr>
          <w:rFonts w:ascii="Arial" w:hAnsi="Arial" w:cs="Arial"/>
          <w:b/>
          <w:bCs/>
          <w:i/>
          <w:iCs/>
          <w:sz w:val="22"/>
          <w:szCs w:val="22"/>
          <w:lang w:val="es-CO" w:eastAsia="es-CO"/>
        </w:rPr>
        <w:t>“10 años tendiendo puentes de diálogo”</w:t>
      </w:r>
    </w:p>
    <w:p w14:paraId="0C66CF7E" w14:textId="77777777" w:rsidR="00C956F0" w:rsidRDefault="00C956F0" w:rsidP="00DB3AD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3133"/>
        <w:gridCol w:w="2597"/>
        <w:gridCol w:w="1048"/>
        <w:gridCol w:w="2522"/>
      </w:tblGrid>
      <w:tr w:rsidR="0095024C" w14:paraId="0F9BF20A" w14:textId="77777777" w:rsidTr="00F33DF1">
        <w:tc>
          <w:tcPr>
            <w:tcW w:w="9528" w:type="dxa"/>
            <w:gridSpan w:val="4"/>
            <w:shd w:val="clear" w:color="auto" w:fill="CAEDFB" w:themeFill="accent4" w:themeFillTint="33"/>
          </w:tcPr>
          <w:p w14:paraId="604D81E5" w14:textId="690E2731" w:rsidR="0095024C" w:rsidRDefault="0095024C" w:rsidP="00DB3AD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024C">
              <w:rPr>
                <w:rFonts w:ascii="Arial" w:hAnsi="Arial" w:cs="Arial"/>
                <w:b/>
                <w:sz w:val="22"/>
                <w:szCs w:val="22"/>
              </w:rPr>
              <w:t>DATOS DE LA PARTE CONVOCANTE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4F51C914" w14:textId="1D79178C" w:rsidR="0095024C" w:rsidRPr="0095024C" w:rsidRDefault="0095024C" w:rsidP="00DB3AD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6CB2">
              <w:rPr>
                <w:rFonts w:ascii="Arial" w:hAnsi="Arial" w:cs="Arial"/>
                <w:sz w:val="18"/>
                <w:szCs w:val="18"/>
              </w:rPr>
              <w:t xml:space="preserve">(SI ES PERSONA JURÍDICA </w:t>
            </w:r>
            <w:r w:rsidR="00AA6CB2" w:rsidRPr="00AA6CB2">
              <w:rPr>
                <w:rFonts w:ascii="Arial" w:hAnsi="Arial" w:cs="Arial"/>
                <w:sz w:val="18"/>
                <w:szCs w:val="18"/>
              </w:rPr>
              <w:t>DEBE ANEXAR</w:t>
            </w:r>
            <w:r w:rsidRPr="00AA6CB2">
              <w:rPr>
                <w:rFonts w:ascii="Arial" w:hAnsi="Arial" w:cs="Arial"/>
                <w:sz w:val="18"/>
                <w:szCs w:val="18"/>
              </w:rPr>
              <w:t xml:space="preserve"> CERTIFICADO DE EXISTENCIA Y REPRESENTACIÓN LEGAL)</w:t>
            </w:r>
          </w:p>
        </w:tc>
      </w:tr>
      <w:tr w:rsidR="0095024C" w14:paraId="7C7EE5FC" w14:textId="77777777" w:rsidTr="00F33DF1">
        <w:trPr>
          <w:trHeight w:val="331"/>
        </w:trPr>
        <w:tc>
          <w:tcPr>
            <w:tcW w:w="3185" w:type="dxa"/>
            <w:vAlign w:val="center"/>
          </w:tcPr>
          <w:p w14:paraId="70A06C07" w14:textId="02188AE8" w:rsidR="0095024C" w:rsidRDefault="0095024C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024C">
              <w:rPr>
                <w:rFonts w:ascii="Arial" w:hAnsi="Arial" w:cs="Arial"/>
                <w:b/>
                <w:sz w:val="22"/>
                <w:szCs w:val="22"/>
              </w:rPr>
              <w:t>Nombre / Razón soci</w:t>
            </w:r>
            <w:r w:rsidR="00AA6CB2">
              <w:rPr>
                <w:rFonts w:ascii="Arial" w:hAnsi="Arial" w:cs="Arial"/>
                <w:b/>
                <w:sz w:val="22"/>
                <w:szCs w:val="22"/>
              </w:rPr>
              <w:t>al:</w:t>
            </w:r>
          </w:p>
        </w:tc>
        <w:tc>
          <w:tcPr>
            <w:tcW w:w="6343" w:type="dxa"/>
            <w:gridSpan w:val="3"/>
            <w:vAlign w:val="center"/>
          </w:tcPr>
          <w:p w14:paraId="6CA12114" w14:textId="1C51290C" w:rsidR="0095024C" w:rsidRPr="00F33DF1" w:rsidRDefault="0095024C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5024C" w14:paraId="4BFC46C5" w14:textId="77777777" w:rsidTr="00F33DF1">
        <w:tc>
          <w:tcPr>
            <w:tcW w:w="3185" w:type="dxa"/>
            <w:vAlign w:val="center"/>
          </w:tcPr>
          <w:p w14:paraId="471946AB" w14:textId="77777777" w:rsidR="0095024C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Tipo de </w:t>
            </w:r>
            <w:r w:rsidRPr="00AA6CB2">
              <w:rPr>
                <w:rFonts w:ascii="Arial" w:hAnsi="Arial" w:cs="Arial"/>
                <w:b/>
                <w:sz w:val="22"/>
                <w:szCs w:val="22"/>
              </w:rPr>
              <w:t>Identificación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DAEE443" w14:textId="4350F537" w:rsidR="00AA6CB2" w:rsidRPr="00AA6CB2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(Marque con una “X”)</w:t>
            </w:r>
          </w:p>
        </w:tc>
        <w:tc>
          <w:tcPr>
            <w:tcW w:w="6343" w:type="dxa"/>
            <w:gridSpan w:val="3"/>
            <w:vAlign w:val="center"/>
          </w:tcPr>
          <w:p w14:paraId="09779784" w14:textId="13DC11C7" w:rsidR="0095024C" w:rsidRPr="00F33DF1" w:rsidRDefault="00AA6CB2" w:rsidP="00AA6CB2">
            <w:pPr>
              <w:rPr>
                <w:rFonts w:ascii="Arial" w:hAnsi="Arial" w:cs="Arial"/>
                <w:b/>
              </w:rPr>
            </w:pPr>
            <w:r w:rsidRPr="00F33DF1">
              <w:rPr>
                <w:rFonts w:ascii="Arial" w:hAnsi="Arial" w:cs="Arial"/>
                <w:b/>
              </w:rPr>
              <w:t>NIT:        CC:        CE:         PAS:       Documento Extranjero:</w:t>
            </w:r>
          </w:p>
        </w:tc>
      </w:tr>
      <w:tr w:rsidR="00AA6CB2" w14:paraId="665B49BC" w14:textId="77777777" w:rsidTr="00F33DF1">
        <w:trPr>
          <w:trHeight w:val="343"/>
        </w:trPr>
        <w:tc>
          <w:tcPr>
            <w:tcW w:w="3185" w:type="dxa"/>
            <w:vAlign w:val="center"/>
          </w:tcPr>
          <w:p w14:paraId="58BDB939" w14:textId="7CA2CE1D" w:rsidR="00AA6CB2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Número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  <w:r w:rsidRPr="00AA6CB2">
              <w:rPr>
                <w:rFonts w:ascii="Arial" w:hAnsi="Arial" w:cs="Arial"/>
                <w:b/>
                <w:sz w:val="22"/>
                <w:szCs w:val="22"/>
              </w:rPr>
              <w:t>Identificación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0177A756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5024C" w14:paraId="482E9801" w14:textId="77777777" w:rsidTr="00F33DF1">
        <w:tc>
          <w:tcPr>
            <w:tcW w:w="3185" w:type="dxa"/>
            <w:vAlign w:val="center"/>
          </w:tcPr>
          <w:p w14:paraId="3CF86AF4" w14:textId="77777777" w:rsidR="0095024C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Dirección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50E081E" w14:textId="6BF11CE8" w:rsidR="00AA6CB2" w:rsidRPr="00AA6CB2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(Indique ciudad y Departamento)</w:t>
            </w:r>
          </w:p>
        </w:tc>
        <w:tc>
          <w:tcPr>
            <w:tcW w:w="6343" w:type="dxa"/>
            <w:gridSpan w:val="3"/>
            <w:vAlign w:val="center"/>
          </w:tcPr>
          <w:p w14:paraId="065A1043" w14:textId="77777777" w:rsidR="0095024C" w:rsidRPr="00F33DF1" w:rsidRDefault="0095024C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5024C" w14:paraId="3A27DFC6" w14:textId="77777777" w:rsidTr="00F33DF1">
        <w:trPr>
          <w:trHeight w:val="355"/>
        </w:trPr>
        <w:tc>
          <w:tcPr>
            <w:tcW w:w="3185" w:type="dxa"/>
            <w:vAlign w:val="center"/>
          </w:tcPr>
          <w:p w14:paraId="16FF1326" w14:textId="6F248B79" w:rsidR="0095024C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Teléfono o Celular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528E5A37" w14:textId="77777777" w:rsidR="0095024C" w:rsidRPr="00F33DF1" w:rsidRDefault="0095024C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5024C" w14:paraId="72EB2F32" w14:textId="77777777" w:rsidTr="00F33DF1">
        <w:trPr>
          <w:trHeight w:val="403"/>
        </w:trPr>
        <w:tc>
          <w:tcPr>
            <w:tcW w:w="3185" w:type="dxa"/>
            <w:vAlign w:val="center"/>
          </w:tcPr>
          <w:p w14:paraId="36A8FA98" w14:textId="679069DB" w:rsidR="0095024C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Correo Electrónico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0BA2783B" w14:textId="77777777" w:rsidR="0095024C" w:rsidRPr="00F33DF1" w:rsidRDefault="0095024C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7851EE49" w14:textId="77777777" w:rsidTr="00F33DF1">
        <w:tc>
          <w:tcPr>
            <w:tcW w:w="3185" w:type="dxa"/>
            <w:vAlign w:val="center"/>
          </w:tcPr>
          <w:p w14:paraId="391C36FD" w14:textId="163DFA7C" w:rsidR="00F33DF1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Fecha de nacimiento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F33DF1">
              <w:rPr>
                <w:rFonts w:ascii="Arial" w:hAnsi="Arial" w:cs="Arial"/>
                <w:bCs/>
              </w:rPr>
              <w:t>(Persona Natural)</w:t>
            </w:r>
          </w:p>
        </w:tc>
        <w:tc>
          <w:tcPr>
            <w:tcW w:w="2686" w:type="dxa"/>
            <w:vAlign w:val="center"/>
          </w:tcPr>
          <w:p w14:paraId="687F343F" w14:textId="77777777" w:rsidR="00F33DF1" w:rsidRPr="00F33DF1" w:rsidRDefault="00F33DF1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7304498C" w14:textId="62E80F50" w:rsidR="00F33DF1" w:rsidRPr="00F33DF1" w:rsidRDefault="00F33DF1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Estrato:</w:t>
            </w:r>
          </w:p>
        </w:tc>
        <w:tc>
          <w:tcPr>
            <w:tcW w:w="2609" w:type="dxa"/>
            <w:vAlign w:val="center"/>
          </w:tcPr>
          <w:p w14:paraId="0A7652C4" w14:textId="2966D17B" w:rsidR="00F33DF1" w:rsidRPr="00F33DF1" w:rsidRDefault="00F33DF1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5EB50F66" w14:textId="77777777" w:rsidTr="00F33DF1">
        <w:tc>
          <w:tcPr>
            <w:tcW w:w="3185" w:type="dxa"/>
            <w:vAlign w:val="center"/>
          </w:tcPr>
          <w:p w14:paraId="4DE23125" w14:textId="1186738F" w:rsidR="00AA6CB2" w:rsidRPr="00AA6CB2" w:rsidRDefault="00AA6CB2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Nombre del Representante legal:</w:t>
            </w:r>
          </w:p>
        </w:tc>
        <w:tc>
          <w:tcPr>
            <w:tcW w:w="6343" w:type="dxa"/>
            <w:gridSpan w:val="3"/>
            <w:vAlign w:val="center"/>
          </w:tcPr>
          <w:p w14:paraId="79842CBC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29DE5D74" w14:textId="77777777" w:rsidTr="00F33DF1">
        <w:tc>
          <w:tcPr>
            <w:tcW w:w="3185" w:type="dxa"/>
            <w:vAlign w:val="center"/>
          </w:tcPr>
          <w:p w14:paraId="032DFCC3" w14:textId="22A8C56D" w:rsidR="00AA6CB2" w:rsidRPr="00AA6CB2" w:rsidRDefault="005E0E5D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Tipo y No. </w:t>
            </w:r>
            <w:r w:rsidRPr="00F33DF1">
              <w:rPr>
                <w:rFonts w:ascii="Arial" w:hAnsi="Arial" w:cs="Arial"/>
                <w:b/>
                <w:sz w:val="22"/>
                <w:szCs w:val="22"/>
              </w:rPr>
              <w:t>Identificación del representante legal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16468163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0912FE4E" w14:textId="77777777" w:rsidTr="00F33DF1">
        <w:trPr>
          <w:trHeight w:val="367"/>
        </w:trPr>
        <w:tc>
          <w:tcPr>
            <w:tcW w:w="3185" w:type="dxa"/>
            <w:vAlign w:val="center"/>
          </w:tcPr>
          <w:p w14:paraId="12886B32" w14:textId="3B7CDC72" w:rsidR="00AA6CB2" w:rsidRPr="00AA6CB2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Apoderado:</w:t>
            </w:r>
          </w:p>
        </w:tc>
        <w:tc>
          <w:tcPr>
            <w:tcW w:w="6343" w:type="dxa"/>
            <w:gridSpan w:val="3"/>
            <w:vAlign w:val="center"/>
          </w:tcPr>
          <w:p w14:paraId="16850B66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0A8EE047" w14:textId="77777777" w:rsidTr="00F33DF1">
        <w:tc>
          <w:tcPr>
            <w:tcW w:w="3185" w:type="dxa"/>
            <w:vAlign w:val="center"/>
          </w:tcPr>
          <w:p w14:paraId="56327EA6" w14:textId="7C5B2491" w:rsidR="00AA6CB2" w:rsidRPr="00AA6CB2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 xml:space="preserve">Número de Identificación del </w:t>
            </w:r>
            <w:r>
              <w:rPr>
                <w:rFonts w:ascii="Arial" w:hAnsi="Arial" w:cs="Arial"/>
                <w:b/>
                <w:sz w:val="22"/>
                <w:szCs w:val="22"/>
              </w:rPr>
              <w:t>Apoderado</w:t>
            </w:r>
            <w:r w:rsidRPr="00F33DF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6A3190DA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0EE6AC17" w14:textId="77777777" w:rsidTr="00F33DF1">
        <w:tc>
          <w:tcPr>
            <w:tcW w:w="3185" w:type="dxa"/>
            <w:vAlign w:val="center"/>
          </w:tcPr>
          <w:p w14:paraId="09DE8FCF" w14:textId="77777777" w:rsidR="00AA6CB2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Dirección del apoderad</w:t>
            </w:r>
            <w:r>
              <w:rPr>
                <w:rFonts w:ascii="Arial" w:hAnsi="Arial" w:cs="Arial"/>
                <w:b/>
                <w:sz w:val="22"/>
                <w:szCs w:val="22"/>
              </w:rPr>
              <w:t>o:</w:t>
            </w:r>
          </w:p>
          <w:p w14:paraId="0D518B53" w14:textId="3A3FB80A" w:rsidR="00F33DF1" w:rsidRPr="00AA6CB2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(Indique ciudad y Departamento)</w:t>
            </w:r>
          </w:p>
        </w:tc>
        <w:tc>
          <w:tcPr>
            <w:tcW w:w="6343" w:type="dxa"/>
            <w:gridSpan w:val="3"/>
            <w:vAlign w:val="center"/>
          </w:tcPr>
          <w:p w14:paraId="0C5AB537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A6CB2" w14:paraId="4C936E08" w14:textId="77777777" w:rsidTr="00F33DF1">
        <w:trPr>
          <w:trHeight w:val="387"/>
        </w:trPr>
        <w:tc>
          <w:tcPr>
            <w:tcW w:w="3185" w:type="dxa"/>
            <w:vAlign w:val="center"/>
          </w:tcPr>
          <w:p w14:paraId="5F66A6C4" w14:textId="479E95C7" w:rsidR="00AA6CB2" w:rsidRPr="00AA6CB2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Teléfono o celular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0018A58B" w14:textId="77777777" w:rsidR="00AA6CB2" w:rsidRPr="00F33DF1" w:rsidRDefault="00AA6CB2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052F405E" w14:textId="77777777" w:rsidTr="00F33DF1">
        <w:tc>
          <w:tcPr>
            <w:tcW w:w="3185" w:type="dxa"/>
            <w:vAlign w:val="center"/>
          </w:tcPr>
          <w:p w14:paraId="11959602" w14:textId="455182DC" w:rsidR="00F33DF1" w:rsidRPr="00F33DF1" w:rsidRDefault="00F33DF1" w:rsidP="00AA6CB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Correo electrónico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33DF1">
              <w:rPr>
                <w:rFonts w:ascii="Arial" w:hAnsi="Arial" w:cs="Arial"/>
                <w:b/>
                <w:sz w:val="22"/>
                <w:szCs w:val="22"/>
              </w:rPr>
              <w:t xml:space="preserve">del </w:t>
            </w:r>
            <w:r>
              <w:rPr>
                <w:rFonts w:ascii="Arial" w:hAnsi="Arial" w:cs="Arial"/>
                <w:b/>
                <w:sz w:val="22"/>
                <w:szCs w:val="22"/>
              </w:rPr>
              <w:t>Apoderado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gridSpan w:val="3"/>
            <w:vAlign w:val="center"/>
          </w:tcPr>
          <w:p w14:paraId="32A87F7A" w14:textId="77777777" w:rsidR="00F33DF1" w:rsidRPr="00F33DF1" w:rsidRDefault="00F33DF1" w:rsidP="00AA6C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7DAE979" w14:textId="77777777" w:rsidR="0095024C" w:rsidRDefault="0095024C" w:rsidP="00DB3AD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3134"/>
        <w:gridCol w:w="6166"/>
      </w:tblGrid>
      <w:tr w:rsidR="00F33DF1" w14:paraId="392426E5" w14:textId="77777777" w:rsidTr="00F33DF1">
        <w:tc>
          <w:tcPr>
            <w:tcW w:w="9528" w:type="dxa"/>
            <w:gridSpan w:val="2"/>
            <w:shd w:val="clear" w:color="auto" w:fill="CAEDFB"/>
          </w:tcPr>
          <w:p w14:paraId="3D6E03A5" w14:textId="492BF7CC" w:rsidR="00F33DF1" w:rsidRDefault="00F33DF1" w:rsidP="002935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DATOS DE LA PARTE CONVOCADA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408E962E" w14:textId="77777777" w:rsidR="00F33DF1" w:rsidRPr="0095024C" w:rsidRDefault="00F33DF1" w:rsidP="002935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6CB2">
              <w:rPr>
                <w:rFonts w:ascii="Arial" w:hAnsi="Arial" w:cs="Arial"/>
                <w:sz w:val="18"/>
                <w:szCs w:val="18"/>
              </w:rPr>
              <w:t>(SI ES PERSONA JURÍDICA DEBE ANEXAR CERTIFICADO DE EXISTENCIA Y REPRESENTACIÓN LEGAL)</w:t>
            </w:r>
          </w:p>
        </w:tc>
      </w:tr>
      <w:tr w:rsidR="00F33DF1" w14:paraId="0E4107C2" w14:textId="77777777" w:rsidTr="002935D7">
        <w:trPr>
          <w:trHeight w:val="331"/>
        </w:trPr>
        <w:tc>
          <w:tcPr>
            <w:tcW w:w="3185" w:type="dxa"/>
            <w:vAlign w:val="center"/>
          </w:tcPr>
          <w:p w14:paraId="3AF50445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5024C">
              <w:rPr>
                <w:rFonts w:ascii="Arial" w:hAnsi="Arial" w:cs="Arial"/>
                <w:b/>
                <w:sz w:val="22"/>
                <w:szCs w:val="22"/>
              </w:rPr>
              <w:t>Nombre / Razón soci</w:t>
            </w:r>
            <w:r>
              <w:rPr>
                <w:rFonts w:ascii="Arial" w:hAnsi="Arial" w:cs="Arial"/>
                <w:b/>
                <w:sz w:val="22"/>
                <w:szCs w:val="22"/>
              </w:rPr>
              <w:t>al:</w:t>
            </w:r>
          </w:p>
        </w:tc>
        <w:tc>
          <w:tcPr>
            <w:tcW w:w="6343" w:type="dxa"/>
            <w:vAlign w:val="center"/>
          </w:tcPr>
          <w:p w14:paraId="64B1A62D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57695111" w14:textId="77777777" w:rsidTr="002935D7">
        <w:tc>
          <w:tcPr>
            <w:tcW w:w="3185" w:type="dxa"/>
            <w:vAlign w:val="center"/>
          </w:tcPr>
          <w:p w14:paraId="6FD3572B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Tipo de </w:t>
            </w:r>
            <w:r w:rsidRPr="00AA6CB2">
              <w:rPr>
                <w:rFonts w:ascii="Arial" w:hAnsi="Arial" w:cs="Arial"/>
                <w:b/>
                <w:sz w:val="22"/>
                <w:szCs w:val="22"/>
              </w:rPr>
              <w:t>Identificación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19C40795" w14:textId="77777777" w:rsidR="00F33DF1" w:rsidRPr="00AA6CB2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(Marque con una “X”)</w:t>
            </w:r>
          </w:p>
        </w:tc>
        <w:tc>
          <w:tcPr>
            <w:tcW w:w="6343" w:type="dxa"/>
            <w:vAlign w:val="center"/>
          </w:tcPr>
          <w:p w14:paraId="10639575" w14:textId="77777777" w:rsidR="00F33DF1" w:rsidRPr="00F33DF1" w:rsidRDefault="00F33DF1" w:rsidP="002935D7">
            <w:pPr>
              <w:rPr>
                <w:rFonts w:ascii="Arial" w:hAnsi="Arial" w:cs="Arial"/>
                <w:b/>
              </w:rPr>
            </w:pPr>
            <w:r w:rsidRPr="00F33DF1">
              <w:rPr>
                <w:rFonts w:ascii="Arial" w:hAnsi="Arial" w:cs="Arial"/>
                <w:b/>
              </w:rPr>
              <w:t>NIT:        CC:        CE:         PAS:       Documento Extranjero:</w:t>
            </w:r>
          </w:p>
        </w:tc>
      </w:tr>
      <w:tr w:rsidR="00F33DF1" w14:paraId="365B546A" w14:textId="77777777" w:rsidTr="002935D7">
        <w:trPr>
          <w:trHeight w:val="343"/>
        </w:trPr>
        <w:tc>
          <w:tcPr>
            <w:tcW w:w="3185" w:type="dxa"/>
            <w:vAlign w:val="center"/>
          </w:tcPr>
          <w:p w14:paraId="7E57CF6A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Número de </w:t>
            </w:r>
            <w:r w:rsidRPr="00AA6CB2">
              <w:rPr>
                <w:rFonts w:ascii="Arial" w:hAnsi="Arial" w:cs="Arial"/>
                <w:b/>
                <w:sz w:val="22"/>
                <w:szCs w:val="22"/>
              </w:rPr>
              <w:t>Identificación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vAlign w:val="center"/>
          </w:tcPr>
          <w:p w14:paraId="09BD1856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284B8AF6" w14:textId="77777777" w:rsidTr="002935D7">
        <w:tc>
          <w:tcPr>
            <w:tcW w:w="3185" w:type="dxa"/>
            <w:vAlign w:val="center"/>
          </w:tcPr>
          <w:p w14:paraId="68C230AF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Dirección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7CD2A308" w14:textId="77777777" w:rsidR="00F33DF1" w:rsidRPr="00AA6CB2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(Indique ciudad y Departamento)</w:t>
            </w:r>
          </w:p>
        </w:tc>
        <w:tc>
          <w:tcPr>
            <w:tcW w:w="6343" w:type="dxa"/>
            <w:vAlign w:val="center"/>
          </w:tcPr>
          <w:p w14:paraId="37C5549B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195FC0BC" w14:textId="77777777" w:rsidTr="002935D7">
        <w:trPr>
          <w:trHeight w:val="355"/>
        </w:trPr>
        <w:tc>
          <w:tcPr>
            <w:tcW w:w="3185" w:type="dxa"/>
            <w:vAlign w:val="center"/>
          </w:tcPr>
          <w:p w14:paraId="751ED23C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Teléfono o Celular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vAlign w:val="center"/>
          </w:tcPr>
          <w:p w14:paraId="3A7443F4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3F99F8FA" w14:textId="77777777" w:rsidTr="002935D7">
        <w:trPr>
          <w:trHeight w:val="403"/>
        </w:trPr>
        <w:tc>
          <w:tcPr>
            <w:tcW w:w="3185" w:type="dxa"/>
            <w:vAlign w:val="center"/>
          </w:tcPr>
          <w:p w14:paraId="09719EA7" w14:textId="77777777" w:rsidR="00F33DF1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Correo Electrónico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343" w:type="dxa"/>
            <w:vAlign w:val="center"/>
          </w:tcPr>
          <w:p w14:paraId="66E0228A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20BAF7D9" w14:textId="77777777" w:rsidTr="002935D7">
        <w:tc>
          <w:tcPr>
            <w:tcW w:w="3185" w:type="dxa"/>
            <w:vAlign w:val="center"/>
          </w:tcPr>
          <w:p w14:paraId="55B3D90E" w14:textId="77777777" w:rsidR="00F33DF1" w:rsidRPr="00AA6CB2" w:rsidRDefault="00F33DF1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/>
                <w:sz w:val="22"/>
                <w:szCs w:val="22"/>
              </w:rPr>
              <w:t>Nombre del Representante legal:</w:t>
            </w:r>
          </w:p>
        </w:tc>
        <w:tc>
          <w:tcPr>
            <w:tcW w:w="6343" w:type="dxa"/>
            <w:vAlign w:val="center"/>
          </w:tcPr>
          <w:p w14:paraId="6F9ACD18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33DF1" w14:paraId="34749586" w14:textId="77777777" w:rsidTr="002935D7">
        <w:tc>
          <w:tcPr>
            <w:tcW w:w="3185" w:type="dxa"/>
            <w:vAlign w:val="center"/>
          </w:tcPr>
          <w:p w14:paraId="716B7029" w14:textId="585ECB92" w:rsidR="00F33DF1" w:rsidRPr="00AA6CB2" w:rsidRDefault="005E0E5D" w:rsidP="002935D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Tipo y </w:t>
            </w:r>
            <w:r w:rsidR="00F33DF1" w:rsidRPr="00F33DF1"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sz w:val="22"/>
                <w:szCs w:val="22"/>
              </w:rPr>
              <w:t>o.</w:t>
            </w:r>
            <w:r w:rsidR="00F33DF1" w:rsidRPr="00F33DF1">
              <w:rPr>
                <w:rFonts w:ascii="Arial" w:hAnsi="Arial" w:cs="Arial"/>
                <w:b/>
                <w:sz w:val="22"/>
                <w:szCs w:val="22"/>
              </w:rPr>
              <w:t xml:space="preserve"> Identificación</w:t>
            </w:r>
            <w:r w:rsidR="00F33DF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33DF1" w:rsidRPr="00F33DF1">
              <w:rPr>
                <w:rFonts w:ascii="Arial" w:hAnsi="Arial" w:cs="Arial"/>
                <w:b/>
                <w:sz w:val="22"/>
                <w:szCs w:val="22"/>
              </w:rPr>
              <w:t>del representante legal:</w:t>
            </w:r>
          </w:p>
        </w:tc>
        <w:tc>
          <w:tcPr>
            <w:tcW w:w="6343" w:type="dxa"/>
            <w:vAlign w:val="center"/>
          </w:tcPr>
          <w:p w14:paraId="41BAC06B" w14:textId="77777777" w:rsidR="00F33DF1" w:rsidRPr="00F33DF1" w:rsidRDefault="00F33DF1" w:rsidP="002935D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2FBED81" w14:textId="77777777" w:rsidR="005E0E5D" w:rsidRPr="0095024C" w:rsidRDefault="005E0E5D" w:rsidP="00D26DA7">
      <w:pPr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3140"/>
        <w:gridCol w:w="6160"/>
      </w:tblGrid>
      <w:tr w:rsidR="00F33DF1" w14:paraId="159FC43D" w14:textId="77777777" w:rsidTr="00F33DF1">
        <w:tc>
          <w:tcPr>
            <w:tcW w:w="9490" w:type="dxa"/>
            <w:gridSpan w:val="2"/>
            <w:shd w:val="clear" w:color="auto" w:fill="CAEDFB" w:themeFill="accent4" w:themeFillTint="33"/>
          </w:tcPr>
          <w:bookmarkEnd w:id="0"/>
          <w:p w14:paraId="038B649E" w14:textId="1E1E8AE1" w:rsidR="00F33DF1" w:rsidRDefault="00F33DF1" w:rsidP="00F33D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3DF1">
              <w:rPr>
                <w:rFonts w:ascii="Arial" w:hAnsi="Arial" w:cs="Arial"/>
                <w:b/>
                <w:sz w:val="22"/>
                <w:szCs w:val="22"/>
              </w:rPr>
              <w:t>HECHOS</w:t>
            </w:r>
            <w:r w:rsidR="00C241B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F33DF1" w14:paraId="5A45BC55" w14:textId="77777777" w:rsidTr="00F33DF1">
        <w:tc>
          <w:tcPr>
            <w:tcW w:w="9490" w:type="dxa"/>
            <w:gridSpan w:val="2"/>
          </w:tcPr>
          <w:p w14:paraId="4F42F481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C712CC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65EE0A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807236" w14:textId="77777777" w:rsidR="00F33DF1" w:rsidRDefault="00F33DF1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9A3CA2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4DD08E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81E63F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934E8B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A9EEEB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3442A4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2F13D3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A6A457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DD2531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380C89" w14:textId="77777777" w:rsidR="00F33DF1" w:rsidRDefault="00F33DF1" w:rsidP="001021D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33DF1" w14:paraId="7BA91AE8" w14:textId="77777777" w:rsidTr="00C241BE">
        <w:trPr>
          <w:trHeight w:val="347"/>
        </w:trPr>
        <w:tc>
          <w:tcPr>
            <w:tcW w:w="9490" w:type="dxa"/>
            <w:gridSpan w:val="2"/>
            <w:shd w:val="clear" w:color="auto" w:fill="CAEDFB" w:themeFill="accent4" w:themeFillTint="33"/>
            <w:vAlign w:val="center"/>
          </w:tcPr>
          <w:p w14:paraId="03840B10" w14:textId="37C46B60" w:rsidR="00F33DF1" w:rsidRDefault="00F33DF1" w:rsidP="00C241B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024C">
              <w:rPr>
                <w:rFonts w:ascii="Arial" w:hAnsi="Arial" w:cs="Arial"/>
                <w:b/>
                <w:sz w:val="22"/>
                <w:szCs w:val="22"/>
              </w:rPr>
              <w:lastRenderedPageBreak/>
              <w:t>PRETENSIONES:</w:t>
            </w:r>
          </w:p>
        </w:tc>
      </w:tr>
      <w:tr w:rsidR="00F33DF1" w14:paraId="53EEF5F7" w14:textId="77777777" w:rsidTr="00F33DF1">
        <w:tc>
          <w:tcPr>
            <w:tcW w:w="9490" w:type="dxa"/>
            <w:gridSpan w:val="2"/>
          </w:tcPr>
          <w:p w14:paraId="5DF2690F" w14:textId="77777777" w:rsidR="00F33DF1" w:rsidRDefault="00F33DF1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BB9C31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B3BFD7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EFD3F8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51AAF7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FFA022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541F3F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115C1A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7D59E8" w14:textId="77777777" w:rsidR="005E0E5D" w:rsidRDefault="005E0E5D" w:rsidP="00F33DF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7095C" w14:paraId="08465142" w14:textId="77777777" w:rsidTr="00C241BE">
        <w:trPr>
          <w:trHeight w:val="386"/>
        </w:trPr>
        <w:tc>
          <w:tcPr>
            <w:tcW w:w="9490" w:type="dxa"/>
            <w:gridSpan w:val="2"/>
            <w:shd w:val="clear" w:color="auto" w:fill="CAEDFB" w:themeFill="accent4" w:themeFillTint="33"/>
            <w:vAlign w:val="center"/>
          </w:tcPr>
          <w:p w14:paraId="47C91563" w14:textId="440D0B6E" w:rsidR="00B7095C" w:rsidRDefault="00B7095C" w:rsidP="00C241B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ESTIMACIÓN DE CUANTÍA:</w:t>
            </w:r>
          </w:p>
        </w:tc>
      </w:tr>
      <w:tr w:rsidR="00B7095C" w14:paraId="53574147" w14:textId="77777777" w:rsidTr="0061063C">
        <w:tc>
          <w:tcPr>
            <w:tcW w:w="3189" w:type="dxa"/>
            <w:vAlign w:val="center"/>
          </w:tcPr>
          <w:p w14:paraId="76BA5145" w14:textId="77777777" w:rsidR="00B7095C" w:rsidRDefault="00B7095C" w:rsidP="006106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¿Su solicitud tiene cuantía?</w:t>
            </w:r>
          </w:p>
          <w:p w14:paraId="348224FB" w14:textId="667D0399" w:rsidR="00B7095C" w:rsidRDefault="00B7095C" w:rsidP="0061063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A6CB2">
              <w:rPr>
                <w:rFonts w:ascii="Arial" w:hAnsi="Arial" w:cs="Arial"/>
                <w:bCs/>
              </w:rPr>
              <w:t>(Marque con una “X”)</w:t>
            </w:r>
          </w:p>
        </w:tc>
        <w:tc>
          <w:tcPr>
            <w:tcW w:w="6301" w:type="dxa"/>
            <w:vAlign w:val="center"/>
          </w:tcPr>
          <w:p w14:paraId="7CB553A8" w14:textId="0783F0BE" w:rsidR="00B7095C" w:rsidRDefault="00B7095C" w:rsidP="006106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SI:                   NO:</w:t>
            </w:r>
          </w:p>
        </w:tc>
      </w:tr>
      <w:tr w:rsidR="00B7095C" w14:paraId="44E57D27" w14:textId="77777777" w:rsidTr="0061063C">
        <w:trPr>
          <w:trHeight w:val="469"/>
        </w:trPr>
        <w:tc>
          <w:tcPr>
            <w:tcW w:w="3189" w:type="dxa"/>
            <w:vAlign w:val="center"/>
          </w:tcPr>
          <w:p w14:paraId="039CB53D" w14:textId="48C32C39" w:rsidR="00B7095C" w:rsidRDefault="00B7095C" w:rsidP="006106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Cuantía: </w:t>
            </w:r>
          </w:p>
        </w:tc>
        <w:tc>
          <w:tcPr>
            <w:tcW w:w="6301" w:type="dxa"/>
            <w:vAlign w:val="center"/>
          </w:tcPr>
          <w:p w14:paraId="2DE1A78C" w14:textId="5C95ECF0" w:rsidR="0061063C" w:rsidRDefault="0061063C" w:rsidP="0061063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</w:p>
        </w:tc>
      </w:tr>
    </w:tbl>
    <w:p w14:paraId="0536508D" w14:textId="77777777" w:rsidR="00B7095C" w:rsidRDefault="00B7095C" w:rsidP="00902DAC">
      <w:pPr>
        <w:tabs>
          <w:tab w:val="left" w:pos="5145"/>
        </w:tabs>
        <w:jc w:val="both"/>
        <w:rPr>
          <w:rFonts w:ascii="Arial" w:hAnsi="Arial" w:cs="Arial"/>
          <w:b/>
          <w:sz w:val="22"/>
          <w:szCs w:val="22"/>
        </w:rPr>
      </w:pPr>
    </w:p>
    <w:p w14:paraId="295D1533" w14:textId="3AB56F1A" w:rsidR="00902DAC" w:rsidRPr="005E0E5D" w:rsidRDefault="00AB08D3" w:rsidP="00902DAC">
      <w:pPr>
        <w:tabs>
          <w:tab w:val="left" w:pos="5145"/>
        </w:tabs>
        <w:jc w:val="both"/>
        <w:rPr>
          <w:rFonts w:ascii="Arial" w:hAnsi="Arial" w:cs="Arial"/>
          <w:bCs/>
        </w:rPr>
      </w:pPr>
      <w:r w:rsidRPr="005E0E5D">
        <w:rPr>
          <w:rFonts w:ascii="Arial" w:hAnsi="Arial" w:cs="Arial"/>
          <w:bCs/>
        </w:rPr>
        <w:t xml:space="preserve">La </w:t>
      </w:r>
      <w:r w:rsidR="001E0B3D" w:rsidRPr="005E0E5D">
        <w:rPr>
          <w:rFonts w:ascii="Arial" w:hAnsi="Arial" w:cs="Arial"/>
          <w:b/>
        </w:rPr>
        <w:t>CONCILIATÓN</w:t>
      </w:r>
      <w:r w:rsidR="005E0E5D" w:rsidRPr="005E0E5D">
        <w:rPr>
          <w:rFonts w:ascii="Arial" w:hAnsi="Arial" w:cs="Arial"/>
          <w:b/>
        </w:rPr>
        <w:t xml:space="preserve"> </w:t>
      </w:r>
      <w:r w:rsidR="001021DC" w:rsidRPr="005E0E5D">
        <w:rPr>
          <w:rFonts w:ascii="Arial" w:hAnsi="Arial" w:cs="Arial"/>
          <w:b/>
        </w:rPr>
        <w:t>202</w:t>
      </w:r>
      <w:r w:rsidR="001E0B3D" w:rsidRPr="005E0E5D">
        <w:rPr>
          <w:rFonts w:ascii="Arial" w:hAnsi="Arial" w:cs="Arial"/>
          <w:b/>
        </w:rPr>
        <w:t>6</w:t>
      </w:r>
      <w:r w:rsidR="009B5A51" w:rsidRPr="005E0E5D">
        <w:rPr>
          <w:rFonts w:ascii="Arial" w:hAnsi="Arial" w:cs="Arial"/>
          <w:bCs/>
        </w:rPr>
        <w:t>, es una estrategia del Ministerio de Justicia y del Derecho, que en asocio con centros de conciliación y conciliadores busca generar una cultura del dialogo y de convivencia pacífica; brindar asesoría, información y orientación en torno a la gestión de conflictos y rutas de atención; promoción de los métodos de resolución de conflictos y resolver los conflictos a través de los métodos de resolución de conflictos</w:t>
      </w:r>
      <w:r w:rsidR="00902DAC" w:rsidRPr="005E0E5D">
        <w:rPr>
          <w:rFonts w:ascii="Arial" w:hAnsi="Arial" w:cs="Arial"/>
          <w:bCs/>
        </w:rPr>
        <w:t>.</w:t>
      </w:r>
    </w:p>
    <w:p w14:paraId="7303013E" w14:textId="77777777" w:rsidR="00A36495" w:rsidRPr="005E0E5D" w:rsidRDefault="00A36495" w:rsidP="00902DAC">
      <w:pPr>
        <w:tabs>
          <w:tab w:val="left" w:pos="5145"/>
        </w:tabs>
        <w:jc w:val="both"/>
        <w:rPr>
          <w:rFonts w:ascii="Arial" w:hAnsi="Arial" w:cs="Arial"/>
          <w:bCs/>
        </w:rPr>
      </w:pPr>
    </w:p>
    <w:p w14:paraId="55539ECF" w14:textId="77777777" w:rsidR="00902DAC" w:rsidRPr="005E0E5D" w:rsidRDefault="00902DAC" w:rsidP="00902DAC">
      <w:pPr>
        <w:tabs>
          <w:tab w:val="left" w:pos="5145"/>
        </w:tabs>
        <w:jc w:val="both"/>
        <w:rPr>
          <w:rFonts w:ascii="Arial" w:hAnsi="Arial" w:cs="Arial"/>
          <w:bCs/>
          <w:lang w:val="es-ES"/>
        </w:rPr>
      </w:pPr>
      <w:r w:rsidRPr="005E0E5D">
        <w:rPr>
          <w:rFonts w:ascii="Arial" w:hAnsi="Arial" w:cs="Arial"/>
          <w:bCs/>
        </w:rPr>
        <w:t xml:space="preserve">La jornada estará dirigida a </w:t>
      </w:r>
      <w:r w:rsidRPr="005E0E5D">
        <w:rPr>
          <w:rFonts w:ascii="Arial" w:hAnsi="Arial" w:cs="Arial"/>
          <w:b/>
        </w:rPr>
        <w:t xml:space="preserve">personas naturales, prioritariamente quienes viven en estratos 1,2 y 3, que correspondan a población vulnerable, en situación de pobreza extrema o ubicación en áreas rurales, </w:t>
      </w:r>
      <w:r w:rsidR="00AB08D3" w:rsidRPr="005E0E5D">
        <w:rPr>
          <w:rFonts w:ascii="Arial" w:hAnsi="Arial" w:cs="Arial"/>
          <w:b/>
        </w:rPr>
        <w:t>personas naturales y jurídicas microempresarios de la ciudad de Barranquilla y del Departamento del Atlántico que cuenten con matrícula mercantil renovada cuyos activos no superen los 500 salarios mínimos legales mensuales vigentes</w:t>
      </w:r>
      <w:r w:rsidR="00AB08D3" w:rsidRPr="005E0E5D">
        <w:rPr>
          <w:rFonts w:ascii="Arial" w:hAnsi="Arial" w:cs="Arial"/>
          <w:bCs/>
        </w:rPr>
        <w:t>.</w:t>
      </w:r>
    </w:p>
    <w:p w14:paraId="04004BA3" w14:textId="77777777" w:rsidR="00902DAC" w:rsidRPr="005E0E5D" w:rsidRDefault="00902DAC" w:rsidP="00902DAC">
      <w:pPr>
        <w:tabs>
          <w:tab w:val="left" w:pos="5145"/>
        </w:tabs>
        <w:jc w:val="both"/>
        <w:rPr>
          <w:rFonts w:ascii="Arial" w:hAnsi="Arial" w:cs="Arial"/>
          <w:bCs/>
        </w:rPr>
      </w:pPr>
    </w:p>
    <w:p w14:paraId="1A6256ED" w14:textId="77777777" w:rsidR="009B5A51" w:rsidRPr="005E0E5D" w:rsidRDefault="009B5A51" w:rsidP="001021DC">
      <w:pPr>
        <w:jc w:val="both"/>
        <w:rPr>
          <w:rFonts w:ascii="Arial" w:hAnsi="Arial" w:cs="Arial"/>
          <w:bCs/>
        </w:rPr>
      </w:pPr>
      <w:r w:rsidRPr="005E0E5D">
        <w:rPr>
          <w:rFonts w:ascii="Arial" w:hAnsi="Arial" w:cs="Arial"/>
          <w:bCs/>
        </w:rPr>
        <w:t xml:space="preserve">Los casos serán atendidos en </w:t>
      </w:r>
      <w:r w:rsidR="001E0B3D" w:rsidRPr="005E0E5D">
        <w:rPr>
          <w:rFonts w:ascii="Arial" w:hAnsi="Arial" w:cs="Arial"/>
          <w:b/>
        </w:rPr>
        <w:t>JORNADA ÚNICA DEL 26 AL 06 DE NOVIEMBRE DE 2026</w:t>
      </w:r>
      <w:r w:rsidR="001E0B3D" w:rsidRPr="005E0E5D">
        <w:rPr>
          <w:rFonts w:ascii="Arial" w:hAnsi="Arial" w:cs="Arial"/>
          <w:bCs/>
        </w:rPr>
        <w:t xml:space="preserve">. </w:t>
      </w:r>
      <w:r w:rsidRPr="005E0E5D">
        <w:rPr>
          <w:rFonts w:ascii="Arial" w:hAnsi="Arial" w:cs="Arial"/>
          <w:b/>
        </w:rPr>
        <w:t xml:space="preserve">Hasta el </w:t>
      </w:r>
      <w:r w:rsidR="001E0B3D" w:rsidRPr="005E0E5D">
        <w:rPr>
          <w:rFonts w:ascii="Arial" w:hAnsi="Arial" w:cs="Arial"/>
          <w:b/>
        </w:rPr>
        <w:t xml:space="preserve">23 DE OCTUBRE DE 2026 </w:t>
      </w:r>
      <w:r w:rsidRPr="005E0E5D">
        <w:rPr>
          <w:rFonts w:ascii="Arial" w:hAnsi="Arial" w:cs="Arial"/>
          <w:b/>
        </w:rPr>
        <w:t xml:space="preserve">hay plazo para </w:t>
      </w:r>
      <w:r w:rsidR="00902DAC" w:rsidRPr="005E0E5D">
        <w:rPr>
          <w:rFonts w:ascii="Arial" w:hAnsi="Arial" w:cs="Arial"/>
          <w:b/>
        </w:rPr>
        <w:t>inscribir</w:t>
      </w:r>
      <w:r w:rsidRPr="005E0E5D">
        <w:rPr>
          <w:rFonts w:ascii="Arial" w:hAnsi="Arial" w:cs="Arial"/>
          <w:b/>
        </w:rPr>
        <w:t xml:space="preserve"> </w:t>
      </w:r>
      <w:r w:rsidR="00902DAC" w:rsidRPr="005E0E5D">
        <w:rPr>
          <w:rFonts w:ascii="Arial" w:hAnsi="Arial" w:cs="Arial"/>
          <w:b/>
        </w:rPr>
        <w:t>su</w:t>
      </w:r>
      <w:r w:rsidRPr="005E0E5D">
        <w:rPr>
          <w:rFonts w:ascii="Arial" w:hAnsi="Arial" w:cs="Arial"/>
          <w:b/>
        </w:rPr>
        <w:t xml:space="preserve"> caso</w:t>
      </w:r>
      <w:r w:rsidRPr="005E0E5D">
        <w:rPr>
          <w:rFonts w:ascii="Arial" w:hAnsi="Arial" w:cs="Arial"/>
          <w:bCs/>
        </w:rPr>
        <w:t>.</w:t>
      </w:r>
    </w:p>
    <w:p w14:paraId="49AD8A1A" w14:textId="77777777" w:rsidR="00C956F0" w:rsidRPr="005E0E5D" w:rsidRDefault="0092301E" w:rsidP="001021DC">
      <w:pPr>
        <w:tabs>
          <w:tab w:val="left" w:pos="5145"/>
        </w:tabs>
        <w:jc w:val="both"/>
        <w:rPr>
          <w:rFonts w:ascii="Arial" w:hAnsi="Arial" w:cs="Arial"/>
          <w:bCs/>
        </w:rPr>
      </w:pPr>
      <w:r w:rsidRPr="005E0E5D">
        <w:rPr>
          <w:rFonts w:ascii="Arial" w:hAnsi="Arial" w:cs="Arial"/>
          <w:bCs/>
        </w:rPr>
        <w:t xml:space="preserve">         </w:t>
      </w:r>
      <w:r w:rsidR="00162715" w:rsidRPr="005E0E5D">
        <w:rPr>
          <w:rFonts w:ascii="Arial" w:hAnsi="Arial" w:cs="Arial"/>
          <w:bCs/>
        </w:rPr>
        <w:t xml:space="preserve">                              </w:t>
      </w:r>
      <w:r w:rsidRPr="005E0E5D">
        <w:rPr>
          <w:rFonts w:ascii="Arial" w:hAnsi="Arial" w:cs="Arial"/>
          <w:bCs/>
        </w:rPr>
        <w:t xml:space="preserve">                                  </w:t>
      </w:r>
      <w:r w:rsidR="007E4F37" w:rsidRPr="005E0E5D">
        <w:rPr>
          <w:rFonts w:ascii="Arial" w:hAnsi="Arial" w:cs="Arial"/>
          <w:bCs/>
        </w:rPr>
        <w:t xml:space="preserve">                                   </w:t>
      </w:r>
    </w:p>
    <w:p w14:paraId="2197F6A4" w14:textId="77777777" w:rsidR="005578CD" w:rsidRPr="005E0E5D" w:rsidRDefault="00C956F0" w:rsidP="001021DC">
      <w:pPr>
        <w:tabs>
          <w:tab w:val="left" w:pos="5145"/>
        </w:tabs>
        <w:jc w:val="both"/>
        <w:rPr>
          <w:rFonts w:ascii="Arial" w:hAnsi="Arial" w:cs="Arial"/>
          <w:bCs/>
        </w:rPr>
      </w:pPr>
      <w:r w:rsidRPr="005E0E5D">
        <w:rPr>
          <w:rFonts w:ascii="Arial" w:hAnsi="Arial" w:cs="Arial"/>
          <w:bCs/>
        </w:rPr>
        <w:t xml:space="preserve">La </w:t>
      </w:r>
      <w:r w:rsidR="005578CD" w:rsidRPr="005E0E5D">
        <w:rPr>
          <w:rFonts w:ascii="Arial" w:hAnsi="Arial" w:cs="Arial"/>
          <w:bCs/>
        </w:rPr>
        <w:t>solicitud (Fo</w:t>
      </w:r>
      <w:r w:rsidR="00DA4374" w:rsidRPr="005E0E5D">
        <w:rPr>
          <w:rFonts w:ascii="Arial" w:hAnsi="Arial" w:cs="Arial"/>
          <w:bCs/>
        </w:rPr>
        <w:t>rmato</w:t>
      </w:r>
      <w:r w:rsidR="005578CD" w:rsidRPr="005E0E5D">
        <w:rPr>
          <w:rFonts w:ascii="Arial" w:hAnsi="Arial" w:cs="Arial"/>
          <w:bCs/>
        </w:rPr>
        <w:t>)</w:t>
      </w:r>
      <w:r w:rsidR="00A075BA" w:rsidRPr="005E0E5D">
        <w:rPr>
          <w:rFonts w:ascii="Arial" w:hAnsi="Arial" w:cs="Arial"/>
          <w:bCs/>
        </w:rPr>
        <w:t xml:space="preserve"> y los anexos </w:t>
      </w:r>
      <w:r w:rsidRPr="005E0E5D">
        <w:rPr>
          <w:rFonts w:ascii="Arial" w:hAnsi="Arial" w:cs="Arial"/>
          <w:bCs/>
        </w:rPr>
        <w:t>deberá</w:t>
      </w:r>
      <w:r w:rsidR="00A075BA" w:rsidRPr="005E0E5D">
        <w:rPr>
          <w:rFonts w:ascii="Arial" w:hAnsi="Arial" w:cs="Arial"/>
          <w:bCs/>
        </w:rPr>
        <w:t>n</w:t>
      </w:r>
      <w:r w:rsidRPr="005E0E5D">
        <w:rPr>
          <w:rFonts w:ascii="Arial" w:hAnsi="Arial" w:cs="Arial"/>
          <w:bCs/>
        </w:rPr>
        <w:t xml:space="preserve"> presentarse a</w:t>
      </w:r>
      <w:r w:rsidR="00A075BA" w:rsidRPr="005E0E5D">
        <w:rPr>
          <w:rFonts w:ascii="Arial" w:hAnsi="Arial" w:cs="Arial"/>
          <w:bCs/>
        </w:rPr>
        <w:t xml:space="preserve"> los</w:t>
      </w:r>
      <w:r w:rsidRPr="005E0E5D">
        <w:rPr>
          <w:rFonts w:ascii="Arial" w:hAnsi="Arial" w:cs="Arial"/>
          <w:bCs/>
        </w:rPr>
        <w:t xml:space="preserve"> correo</w:t>
      </w:r>
      <w:r w:rsidR="00A075BA" w:rsidRPr="005E0E5D">
        <w:rPr>
          <w:rFonts w:ascii="Arial" w:hAnsi="Arial" w:cs="Arial"/>
          <w:bCs/>
        </w:rPr>
        <w:t>s</w:t>
      </w:r>
      <w:r w:rsidRPr="005E0E5D">
        <w:rPr>
          <w:rFonts w:ascii="Arial" w:hAnsi="Arial" w:cs="Arial"/>
          <w:bCs/>
        </w:rPr>
        <w:t xml:space="preserve"> electrónico</w:t>
      </w:r>
      <w:r w:rsidR="00A075BA" w:rsidRPr="005E0E5D">
        <w:rPr>
          <w:rFonts w:ascii="Arial" w:hAnsi="Arial" w:cs="Arial"/>
          <w:bCs/>
        </w:rPr>
        <w:t>s</w:t>
      </w:r>
      <w:r w:rsidRPr="005E0E5D">
        <w:rPr>
          <w:rFonts w:ascii="Arial" w:hAnsi="Arial" w:cs="Arial"/>
          <w:bCs/>
        </w:rPr>
        <w:t xml:space="preserve"> </w:t>
      </w:r>
      <w:r w:rsidR="00902DAC" w:rsidRPr="005E0E5D">
        <w:rPr>
          <w:rFonts w:ascii="Arial" w:hAnsi="Arial" w:cs="Arial"/>
          <w:b/>
        </w:rPr>
        <w:t>naltamar@camarabaq.org.co</w:t>
      </w:r>
      <w:r w:rsidR="00902DAC" w:rsidRPr="005E0E5D">
        <w:rPr>
          <w:rFonts w:ascii="Arial" w:hAnsi="Arial" w:cs="Arial"/>
          <w:bCs/>
        </w:rPr>
        <w:t xml:space="preserve"> y</w:t>
      </w:r>
      <w:r w:rsidR="00AB08D3" w:rsidRPr="005E0E5D">
        <w:rPr>
          <w:rFonts w:ascii="Arial" w:hAnsi="Arial" w:cs="Arial"/>
          <w:bCs/>
        </w:rPr>
        <w:t xml:space="preserve"> </w:t>
      </w:r>
      <w:hyperlink r:id="rId12" w:history="1">
        <w:r w:rsidR="00AB08D3" w:rsidRPr="005E0E5D">
          <w:rPr>
            <w:rStyle w:val="Hipervnculo"/>
            <w:rFonts w:ascii="Arial" w:hAnsi="Arial" w:cs="Arial"/>
            <w:b/>
            <w:color w:val="auto"/>
            <w:u w:val="none"/>
          </w:rPr>
          <w:t>sconciliacion@camarabaq.org.co</w:t>
        </w:r>
      </w:hyperlink>
      <w:r w:rsidR="00AB08D3" w:rsidRPr="005E0E5D">
        <w:rPr>
          <w:rFonts w:ascii="Arial" w:hAnsi="Arial" w:cs="Arial"/>
          <w:bCs/>
        </w:rPr>
        <w:t xml:space="preserve"> </w:t>
      </w:r>
    </w:p>
    <w:p w14:paraId="5DDDBA55" w14:textId="77777777" w:rsidR="005578CD" w:rsidRPr="005E0E5D" w:rsidRDefault="005578CD" w:rsidP="001021DC">
      <w:pPr>
        <w:tabs>
          <w:tab w:val="left" w:pos="5145"/>
        </w:tabs>
        <w:jc w:val="both"/>
        <w:rPr>
          <w:rFonts w:ascii="Arial" w:hAnsi="Arial" w:cs="Arial"/>
          <w:bCs/>
        </w:rPr>
      </w:pPr>
    </w:p>
    <w:p w14:paraId="1E423708" w14:textId="77777777" w:rsidR="00C956F0" w:rsidRPr="005E0E5D" w:rsidRDefault="00C956F0" w:rsidP="001021DC">
      <w:pPr>
        <w:tabs>
          <w:tab w:val="left" w:pos="5145"/>
        </w:tabs>
        <w:jc w:val="both"/>
        <w:rPr>
          <w:rFonts w:ascii="Arial" w:hAnsi="Arial" w:cs="Arial"/>
          <w:bCs/>
        </w:rPr>
      </w:pPr>
      <w:r w:rsidRPr="005E0E5D">
        <w:rPr>
          <w:rFonts w:ascii="Arial" w:hAnsi="Arial" w:cs="Arial"/>
          <w:bCs/>
        </w:rPr>
        <w:t>La solicitud (Formato) deberá acompañarse de los anexos</w:t>
      </w:r>
      <w:r w:rsidR="00DA4374" w:rsidRPr="005E0E5D">
        <w:rPr>
          <w:rFonts w:ascii="Arial" w:hAnsi="Arial" w:cs="Arial"/>
          <w:bCs/>
        </w:rPr>
        <w:t xml:space="preserve"> incluidos los c</w:t>
      </w:r>
      <w:r w:rsidRPr="005E0E5D">
        <w:rPr>
          <w:rFonts w:ascii="Arial" w:hAnsi="Arial" w:cs="Arial"/>
          <w:bCs/>
        </w:rPr>
        <w:t xml:space="preserve">ertificados de existencia y </w:t>
      </w:r>
      <w:r w:rsidR="00DA4374" w:rsidRPr="005E0E5D">
        <w:rPr>
          <w:rFonts w:ascii="Arial" w:hAnsi="Arial" w:cs="Arial"/>
          <w:bCs/>
        </w:rPr>
        <w:t>r</w:t>
      </w:r>
      <w:r w:rsidRPr="005E0E5D">
        <w:rPr>
          <w:rFonts w:ascii="Arial" w:hAnsi="Arial" w:cs="Arial"/>
          <w:bCs/>
        </w:rPr>
        <w:t>epresentación Legal si se trata de persona</w:t>
      </w:r>
      <w:r w:rsidR="00DA4374" w:rsidRPr="005E0E5D">
        <w:rPr>
          <w:rFonts w:ascii="Arial" w:hAnsi="Arial" w:cs="Arial"/>
          <w:bCs/>
        </w:rPr>
        <w:t>s</w:t>
      </w:r>
      <w:r w:rsidRPr="005E0E5D">
        <w:rPr>
          <w:rFonts w:ascii="Arial" w:hAnsi="Arial" w:cs="Arial"/>
          <w:bCs/>
        </w:rPr>
        <w:t xml:space="preserve"> jurídica</w:t>
      </w:r>
      <w:r w:rsidR="00DA4374" w:rsidRPr="005E0E5D">
        <w:rPr>
          <w:rFonts w:ascii="Arial" w:hAnsi="Arial" w:cs="Arial"/>
          <w:bCs/>
        </w:rPr>
        <w:t>s.</w:t>
      </w:r>
    </w:p>
    <w:p w14:paraId="6D45F3D0" w14:textId="77777777" w:rsidR="005578CD" w:rsidRPr="005E0E5D" w:rsidRDefault="005578CD" w:rsidP="001021DC">
      <w:pPr>
        <w:tabs>
          <w:tab w:val="left" w:pos="5145"/>
        </w:tabs>
        <w:jc w:val="both"/>
        <w:rPr>
          <w:rFonts w:ascii="Arial" w:hAnsi="Arial" w:cs="Arial"/>
          <w:b/>
        </w:rPr>
      </w:pPr>
    </w:p>
    <w:p w14:paraId="2FA75E76" w14:textId="77777777" w:rsidR="007F7AAF" w:rsidRPr="005E0E5D" w:rsidRDefault="007F7AAF" w:rsidP="001021DC">
      <w:pPr>
        <w:jc w:val="both"/>
        <w:rPr>
          <w:rFonts w:ascii="Arial" w:eastAsia="Calibri" w:hAnsi="Arial" w:cs="Arial"/>
          <w:lang w:val="es-ES"/>
        </w:rPr>
      </w:pPr>
      <w:r w:rsidRPr="005E0E5D">
        <w:rPr>
          <w:rFonts w:ascii="Arial" w:eastAsia="Calibri" w:hAnsi="Arial" w:cs="Arial"/>
          <w:b/>
          <w:bCs/>
          <w:lang w:val="es-ES"/>
        </w:rPr>
        <w:t>Consulte aquí nuestra política de datos personales:</w:t>
      </w:r>
      <w:r w:rsidRPr="005E0E5D">
        <w:rPr>
          <w:rFonts w:ascii="Arial" w:eastAsia="Calibri" w:hAnsi="Arial" w:cs="Arial"/>
          <w:lang w:val="es-ES"/>
        </w:rPr>
        <w:t xml:space="preserve"> </w:t>
      </w:r>
      <w:hyperlink r:id="rId13" w:history="1">
        <w:r w:rsidRPr="005E0E5D">
          <w:rPr>
            <w:rFonts w:ascii="Arial" w:eastAsia="Calibri" w:hAnsi="Arial" w:cs="Arial"/>
            <w:u w:val="single"/>
            <w:lang w:val="es-ES"/>
          </w:rPr>
          <w:t>https://www.camarabaq.org.co/wp-content/uploads/2022/09/TRATAMIENTO-DE-DATOS-PERSONALES-CCB.pdf</w:t>
        </w:r>
      </w:hyperlink>
    </w:p>
    <w:p w14:paraId="42DF9DEC" w14:textId="77777777" w:rsidR="0018431F" w:rsidRPr="005E0E5D" w:rsidRDefault="0018431F" w:rsidP="00C956F0">
      <w:pPr>
        <w:tabs>
          <w:tab w:val="left" w:pos="5145"/>
        </w:tabs>
        <w:jc w:val="both"/>
        <w:rPr>
          <w:rFonts w:ascii="Arial" w:hAnsi="Arial" w:cs="Arial"/>
          <w:b/>
        </w:rPr>
      </w:pPr>
    </w:p>
    <w:p w14:paraId="72C84FFE" w14:textId="77777777" w:rsidR="005E0E5D" w:rsidRDefault="005E0E5D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</w:p>
    <w:p w14:paraId="59B143B3" w14:textId="77777777" w:rsidR="005E0E5D" w:rsidRDefault="005E0E5D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</w:p>
    <w:p w14:paraId="78B219CD" w14:textId="77777777" w:rsidR="00407D4F" w:rsidRDefault="00407D4F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</w:p>
    <w:p w14:paraId="031DD713" w14:textId="4DA939D9" w:rsidR="005E0E5D" w:rsidRDefault="005D6F6B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E2D36C" wp14:editId="66BF22DC">
                <wp:simplePos x="0" y="0"/>
                <wp:positionH relativeFrom="column">
                  <wp:posOffset>16510</wp:posOffset>
                </wp:positionH>
                <wp:positionV relativeFrom="paragraph">
                  <wp:posOffset>146685</wp:posOffset>
                </wp:positionV>
                <wp:extent cx="2362200" cy="9525"/>
                <wp:effectExtent l="0" t="0" r="0" b="0"/>
                <wp:wrapNone/>
                <wp:docPr id="206406003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62200" cy="952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CDA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.3pt;margin-top:11.55pt;width:186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" strokecolor="black [3213]" strokeweight="1.5pt">
                <v:shadow color="#7f7f7f [1601]" opacity=".5" offset="1pt"/>
              </v:shape>
            </w:pict>
          </mc:Fallback>
        </mc:AlternateContent>
      </w:r>
    </w:p>
    <w:p w14:paraId="3F81E532" w14:textId="74D387F5" w:rsidR="005578CD" w:rsidRPr="00407D4F" w:rsidRDefault="005578CD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 w:rsidRPr="00407D4F">
        <w:rPr>
          <w:rFonts w:ascii="Arial" w:hAnsi="Arial" w:cs="Arial"/>
          <w:b/>
          <w:sz w:val="22"/>
          <w:szCs w:val="22"/>
        </w:rPr>
        <w:t>FIRMA</w:t>
      </w:r>
      <w:r w:rsidR="005E0E5D" w:rsidRPr="00407D4F">
        <w:rPr>
          <w:rFonts w:ascii="Arial" w:hAnsi="Arial" w:cs="Arial"/>
          <w:b/>
          <w:sz w:val="22"/>
          <w:szCs w:val="22"/>
        </w:rPr>
        <w:t>:</w:t>
      </w:r>
    </w:p>
    <w:p w14:paraId="7542785E" w14:textId="4BD90F8B" w:rsidR="005578CD" w:rsidRPr="00407D4F" w:rsidRDefault="005578CD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 w:rsidRPr="00407D4F">
        <w:rPr>
          <w:rFonts w:ascii="Arial" w:hAnsi="Arial" w:cs="Arial"/>
          <w:b/>
          <w:sz w:val="22"/>
          <w:szCs w:val="22"/>
        </w:rPr>
        <w:t>Nombre o razón social:</w:t>
      </w:r>
    </w:p>
    <w:p w14:paraId="121099C0" w14:textId="6136381D" w:rsidR="005578CD" w:rsidRPr="00407D4F" w:rsidRDefault="005578CD" w:rsidP="005578C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 w:rsidRPr="00407D4F">
        <w:rPr>
          <w:rFonts w:ascii="Arial" w:hAnsi="Arial" w:cs="Arial"/>
          <w:b/>
          <w:sz w:val="22"/>
          <w:szCs w:val="22"/>
        </w:rPr>
        <w:t>N</w:t>
      </w:r>
      <w:r w:rsidR="001021DC" w:rsidRPr="00407D4F">
        <w:rPr>
          <w:rFonts w:ascii="Arial" w:hAnsi="Arial" w:cs="Arial"/>
          <w:b/>
          <w:sz w:val="22"/>
          <w:szCs w:val="22"/>
        </w:rPr>
        <w:t>IT</w:t>
      </w:r>
      <w:r w:rsidRPr="00407D4F">
        <w:rPr>
          <w:rFonts w:ascii="Arial" w:hAnsi="Arial" w:cs="Arial"/>
          <w:b/>
          <w:sz w:val="22"/>
          <w:szCs w:val="22"/>
        </w:rPr>
        <w:t xml:space="preserve"> o Cédula</w:t>
      </w:r>
    </w:p>
    <w:p w14:paraId="21E707EF" w14:textId="78138A99" w:rsidR="000C469D" w:rsidRPr="00407D4F" w:rsidRDefault="005578CD" w:rsidP="000C469D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 w:rsidRPr="00407D4F">
        <w:rPr>
          <w:rFonts w:ascii="Arial" w:hAnsi="Arial" w:cs="Arial"/>
          <w:b/>
          <w:sz w:val="22"/>
          <w:szCs w:val="22"/>
        </w:rPr>
        <w:t>Correo electrónico</w:t>
      </w:r>
      <w:r w:rsidR="00D611A7" w:rsidRPr="00407D4F">
        <w:rPr>
          <w:rFonts w:ascii="Arial" w:hAnsi="Arial" w:cs="Arial"/>
          <w:b/>
          <w:sz w:val="22"/>
          <w:szCs w:val="22"/>
        </w:rPr>
        <w:t>:</w:t>
      </w:r>
    </w:p>
    <w:p w14:paraId="3728239B" w14:textId="77777777" w:rsidR="00735614" w:rsidRPr="0095024C" w:rsidRDefault="000C469D" w:rsidP="009B5A51">
      <w:pPr>
        <w:tabs>
          <w:tab w:val="left" w:pos="5145"/>
        </w:tabs>
        <w:rPr>
          <w:rFonts w:ascii="Arial" w:hAnsi="Arial" w:cs="Arial"/>
          <w:b/>
          <w:sz w:val="22"/>
          <w:szCs w:val="22"/>
        </w:rPr>
      </w:pPr>
      <w:r w:rsidRPr="0095024C">
        <w:rPr>
          <w:rFonts w:ascii="Arial" w:hAnsi="Arial" w:cs="Arial"/>
          <w:b/>
          <w:sz w:val="22"/>
          <w:szCs w:val="22"/>
        </w:rPr>
        <w:t xml:space="preserve">                        </w:t>
      </w:r>
    </w:p>
    <w:sectPr w:rsidR="00735614" w:rsidRPr="0095024C" w:rsidSect="00407D4F">
      <w:headerReference w:type="default" r:id="rId14"/>
      <w:footerReference w:type="default" r:id="rId15"/>
      <w:pgSz w:w="12240" w:h="20160" w:code="5"/>
      <w:pgMar w:top="567" w:right="1418" w:bottom="851" w:left="1474" w:header="1134" w:footer="113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E3E8" w14:textId="77777777" w:rsidR="00EB7951" w:rsidRDefault="00EB7951" w:rsidP="00D26DA7">
      <w:r>
        <w:separator/>
      </w:r>
    </w:p>
  </w:endnote>
  <w:endnote w:type="continuationSeparator" w:id="0">
    <w:p w14:paraId="2F448F07" w14:textId="77777777" w:rsidR="00EB7951" w:rsidRDefault="00EB7951" w:rsidP="00D2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Kabel">
    <w:panose1 w:val="02000503000000000000"/>
    <w:charset w:val="00"/>
    <w:family w:val="modern"/>
    <w:notTrueType/>
    <w:pitch w:val="variable"/>
    <w:sig w:usb0="800000AF" w:usb1="40000048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3513" w14:textId="2FFB9E88" w:rsidR="00D26DA7" w:rsidRDefault="005D6F6B" w:rsidP="00C956F0">
    <w:pPr>
      <w:pStyle w:val="Piedepgin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EB3245F" wp14:editId="279F93F3">
          <wp:simplePos x="0" y="0"/>
          <wp:positionH relativeFrom="margin">
            <wp:posOffset>3513455</wp:posOffset>
          </wp:positionH>
          <wp:positionV relativeFrom="page">
            <wp:posOffset>12007215</wp:posOffset>
          </wp:positionV>
          <wp:extent cx="2416810" cy="241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681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75BA">
      <w:t xml:space="preserve">       </w:t>
    </w:r>
    <w:r w:rsidR="0018431F">
      <w:t xml:space="preserve">    </w:t>
    </w:r>
    <w:r w:rsidR="00A075BA">
      <w:t xml:space="preserve">    </w:t>
    </w:r>
    <w:r w:rsidR="00C956F0">
      <w:t xml:space="preserve">                                           </w:t>
    </w:r>
    <w:r w:rsidR="00A075BA">
      <w:t xml:space="preserve">  </w:t>
    </w:r>
    <w:r w:rsidR="00C956F0">
      <w:t xml:space="preserve">                                                                              </w:t>
    </w:r>
    <w:r w:rsidR="00A075B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AD1D5" w14:textId="77777777" w:rsidR="00EB7951" w:rsidRDefault="00EB7951" w:rsidP="00D26DA7">
      <w:r>
        <w:separator/>
      </w:r>
    </w:p>
  </w:footnote>
  <w:footnote w:type="continuationSeparator" w:id="0">
    <w:p w14:paraId="058C3529" w14:textId="77777777" w:rsidR="00EB7951" w:rsidRDefault="00EB7951" w:rsidP="00D2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F482" w14:textId="044B7F80" w:rsidR="00A075BA" w:rsidRDefault="00933FB1">
    <w:pPr>
      <w:pStyle w:val="Encabezado"/>
    </w:pPr>
    <w:r>
      <w:t xml:space="preserve"> </w:t>
    </w:r>
    <w:r w:rsidR="005D6F6B" w:rsidRPr="00735614">
      <w:rPr>
        <w:rFonts w:ascii="ITC Kabel" w:eastAsia="Arial" w:hAnsi="ITC Kabel" w:cs="Arial"/>
        <w:noProof/>
        <w:sz w:val="24"/>
        <w:szCs w:val="24"/>
        <w:lang w:val="es-ES" w:eastAsia="en-US"/>
      </w:rPr>
      <w:drawing>
        <wp:inline distT="0" distB="0" distL="0" distR="0" wp14:anchorId="7D00664B" wp14:editId="4E5B5A04">
          <wp:extent cx="1228725" cy="466725"/>
          <wp:effectExtent l="0" t="0" r="0" b="0"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 w:rsidR="00735614">
      <w:t xml:space="preserve">         </w:t>
    </w:r>
    <w:r>
      <w:t xml:space="preserve"> </w:t>
    </w:r>
    <w:r w:rsidR="00A075BA">
      <w:t xml:space="preserve">                                          </w:t>
    </w:r>
    <w:r w:rsidR="00632973">
      <w:t xml:space="preserve">    </w:t>
    </w:r>
    <w:r w:rsidR="00A075BA">
      <w:t xml:space="preserve"> </w:t>
    </w:r>
    <w:r w:rsidR="0018431F">
      <w:t xml:space="preserve">  </w:t>
    </w:r>
    <w:r w:rsidR="009B5A51">
      <w:t xml:space="preserve">      </w:t>
    </w:r>
    <w:r w:rsidR="0018431F">
      <w:t xml:space="preserve">          </w:t>
    </w:r>
    <w:r w:rsidR="00A075BA">
      <w:t xml:space="preserve">  </w:t>
    </w:r>
    <w:r w:rsidR="005D6F6B">
      <w:rPr>
        <w:noProof/>
      </w:rPr>
      <w:drawing>
        <wp:inline distT="0" distB="0" distL="0" distR="0" wp14:anchorId="13614AA1" wp14:editId="77D6BE32">
          <wp:extent cx="1403985" cy="57150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75BA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8584A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5490AD0"/>
    <w:multiLevelType w:val="singleLevel"/>
    <w:tmpl w:val="DD78054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1A23CC2"/>
    <w:multiLevelType w:val="singleLevel"/>
    <w:tmpl w:val="4B8E06B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 w16cid:durableId="252860481">
    <w:abstractNumId w:val="0"/>
  </w:num>
  <w:num w:numId="2" w16cid:durableId="2144737559">
    <w:abstractNumId w:val="2"/>
  </w:num>
  <w:num w:numId="3" w16cid:durableId="783617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83"/>
    <w:rsid w:val="00037535"/>
    <w:rsid w:val="00044062"/>
    <w:rsid w:val="000454A5"/>
    <w:rsid w:val="00071E35"/>
    <w:rsid w:val="00084CB8"/>
    <w:rsid w:val="000C469D"/>
    <w:rsid w:val="000D5745"/>
    <w:rsid w:val="001021DC"/>
    <w:rsid w:val="00151213"/>
    <w:rsid w:val="00156EEC"/>
    <w:rsid w:val="00162715"/>
    <w:rsid w:val="0018431F"/>
    <w:rsid w:val="001E0B3D"/>
    <w:rsid w:val="002E7A11"/>
    <w:rsid w:val="003176F3"/>
    <w:rsid w:val="00396D88"/>
    <w:rsid w:val="003B399D"/>
    <w:rsid w:val="003C6E6F"/>
    <w:rsid w:val="00407D4F"/>
    <w:rsid w:val="00435B74"/>
    <w:rsid w:val="0044262D"/>
    <w:rsid w:val="00455FCB"/>
    <w:rsid w:val="004907B9"/>
    <w:rsid w:val="004A3B83"/>
    <w:rsid w:val="004F08FB"/>
    <w:rsid w:val="005056E5"/>
    <w:rsid w:val="00514B2C"/>
    <w:rsid w:val="005578CD"/>
    <w:rsid w:val="005D2823"/>
    <w:rsid w:val="005D3080"/>
    <w:rsid w:val="005D6F6B"/>
    <w:rsid w:val="005E0E5D"/>
    <w:rsid w:val="0061063C"/>
    <w:rsid w:val="00632973"/>
    <w:rsid w:val="006348B2"/>
    <w:rsid w:val="00661A70"/>
    <w:rsid w:val="006653B9"/>
    <w:rsid w:val="00735614"/>
    <w:rsid w:val="00776BAC"/>
    <w:rsid w:val="007E4F37"/>
    <w:rsid w:val="007F7AAF"/>
    <w:rsid w:val="0089501C"/>
    <w:rsid w:val="00902DAC"/>
    <w:rsid w:val="0092301E"/>
    <w:rsid w:val="00933FB1"/>
    <w:rsid w:val="0095024C"/>
    <w:rsid w:val="009B5A51"/>
    <w:rsid w:val="009F0348"/>
    <w:rsid w:val="00A047E8"/>
    <w:rsid w:val="00A075BA"/>
    <w:rsid w:val="00A36495"/>
    <w:rsid w:val="00A47A2A"/>
    <w:rsid w:val="00AA6CB2"/>
    <w:rsid w:val="00AB08D3"/>
    <w:rsid w:val="00B7095C"/>
    <w:rsid w:val="00B93FFC"/>
    <w:rsid w:val="00BF6ED2"/>
    <w:rsid w:val="00C21356"/>
    <w:rsid w:val="00C241BE"/>
    <w:rsid w:val="00C956F0"/>
    <w:rsid w:val="00CA4FE9"/>
    <w:rsid w:val="00CB0820"/>
    <w:rsid w:val="00D05E20"/>
    <w:rsid w:val="00D26DA7"/>
    <w:rsid w:val="00D50670"/>
    <w:rsid w:val="00D611A7"/>
    <w:rsid w:val="00D626B9"/>
    <w:rsid w:val="00D76439"/>
    <w:rsid w:val="00DA4374"/>
    <w:rsid w:val="00DB3AD9"/>
    <w:rsid w:val="00E23A50"/>
    <w:rsid w:val="00E2732C"/>
    <w:rsid w:val="00E4302F"/>
    <w:rsid w:val="00EB7951"/>
    <w:rsid w:val="00F13EDB"/>
    <w:rsid w:val="00F30F1A"/>
    <w:rsid w:val="00F33DF1"/>
    <w:rsid w:val="00F85DD1"/>
    <w:rsid w:val="00FB5135"/>
    <w:rsid w:val="00FB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9AF456"/>
  <w15:chartTrackingRefBased/>
  <w15:docId w15:val="{A3488658-9312-4503-ABAA-6121987F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i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  <w:rPr>
      <w:sz w:val="28"/>
    </w:rPr>
  </w:style>
  <w:style w:type="paragraph" w:styleId="Textoindependiente2">
    <w:name w:val="Body Text 2"/>
    <w:basedOn w:val="Normal"/>
    <w:semiHidden/>
    <w:pPr>
      <w:spacing w:before="240"/>
      <w:jc w:val="both"/>
    </w:pPr>
    <w:rPr>
      <w:sz w:val="24"/>
    </w:rPr>
  </w:style>
  <w:style w:type="paragraph" w:styleId="Textoindependiente3">
    <w:name w:val="Body Text 3"/>
    <w:basedOn w:val="Normal"/>
    <w:semiHidden/>
    <w:rPr>
      <w:b/>
      <w:sz w:val="28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semiHidden/>
    <w:pPr>
      <w:ind w:left="708"/>
      <w:jc w:val="both"/>
    </w:pPr>
    <w:rPr>
      <w:rFonts w:ascii="Comic Sans MS" w:hAnsi="Comic Sans MS"/>
      <w:sz w:val="2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6D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D26DA7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26D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D26DA7"/>
    <w:rPr>
      <w:lang w:val="es-ES_tradnl" w:eastAsia="es-ES"/>
    </w:rPr>
  </w:style>
  <w:style w:type="table" w:styleId="Tablaconcuadrcula">
    <w:name w:val="Table Grid"/>
    <w:basedOn w:val="Tablanormal"/>
    <w:uiPriority w:val="59"/>
    <w:rsid w:val="00DB3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B3AD9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DB3AD9"/>
    <w:rPr>
      <w:rFonts w:ascii="Segoe UI" w:hAnsi="Segoe UI" w:cs="Segoe UI"/>
      <w:sz w:val="18"/>
      <w:szCs w:val="18"/>
      <w:lang w:val="es-ES_tradnl" w:eastAsia="es-ES"/>
    </w:rPr>
  </w:style>
  <w:style w:type="character" w:styleId="Hipervnculo">
    <w:name w:val="Hyperlink"/>
    <w:uiPriority w:val="99"/>
    <w:unhideWhenUsed/>
    <w:rsid w:val="00C956F0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C95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9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marabaq.org.co/wp-content/uploads/2022/09/TRATAMIENTO-DE-DATOS-PERSONALES-CCB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conciliacion@camarabaq.org.c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conciliacion@camarabaq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naltamar@camarabaq.org.c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D4AB81866C4541A0A1C46ACFED154B" ma:contentTypeVersion="13" ma:contentTypeDescription="Crear nuevo documento." ma:contentTypeScope="" ma:versionID="80fedc0baa8a285572603179fcb658d5">
  <xsd:schema xmlns:xsd="http://www.w3.org/2001/XMLSchema" xmlns:xs="http://www.w3.org/2001/XMLSchema" xmlns:p="http://schemas.microsoft.com/office/2006/metadata/properties" xmlns:ns3="9463af5c-41c4-4f45-b8ff-22796d0179cb" xmlns:ns4="08d85162-14bd-40bf-9350-a8ef75067b7b" targetNamespace="http://schemas.microsoft.com/office/2006/metadata/properties" ma:root="true" ma:fieldsID="69930bbcb9b826272dfddee03758133f" ns3:_="" ns4:_="">
    <xsd:import namespace="9463af5c-41c4-4f45-b8ff-22796d0179cb"/>
    <xsd:import namespace="08d85162-14bd-40bf-9350-a8ef75067b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3af5c-41c4-4f45-b8ff-22796d017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85162-14bd-40bf-9350-a8ef75067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13D79-EA2A-42BA-969A-5D4D0C68F8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4E15DC-CABE-489F-8EBD-D8F42A24F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63af5c-41c4-4f45-b8ff-22796d0179cb"/>
    <ds:schemaRef ds:uri="08d85162-14bd-40bf-9350-a8ef75067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4690FA-8279-4FD0-9BB0-64EB954530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2</Pages>
  <Words>568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Barranquilla,</vt:lpstr>
    </vt:vector>
  </TitlesOfParts>
  <Company>CAMARA DE COMERCIO</Company>
  <LinksUpToDate>false</LinksUpToDate>
  <CharactersWithSpaces>3686</CharactersWithSpaces>
  <SharedDoc>false</SharedDoc>
  <HLinks>
    <vt:vector size="24" baseType="variant">
      <vt:variant>
        <vt:i4>2097274</vt:i4>
      </vt:variant>
      <vt:variant>
        <vt:i4>9</vt:i4>
      </vt:variant>
      <vt:variant>
        <vt:i4>0</vt:i4>
      </vt:variant>
      <vt:variant>
        <vt:i4>5</vt:i4>
      </vt:variant>
      <vt:variant>
        <vt:lpwstr>https://www.camarabaq.org.co/wp-content/uploads/2022/09/TRATAMIENTO-DE-DATOS-PERSONALES-CCB.pdf</vt:lpwstr>
      </vt:variant>
      <vt:variant>
        <vt:lpwstr/>
      </vt:variant>
      <vt:variant>
        <vt:i4>1245305</vt:i4>
      </vt:variant>
      <vt:variant>
        <vt:i4>6</vt:i4>
      </vt:variant>
      <vt:variant>
        <vt:i4>0</vt:i4>
      </vt:variant>
      <vt:variant>
        <vt:i4>5</vt:i4>
      </vt:variant>
      <vt:variant>
        <vt:lpwstr>mailto:sconciliacion@camarabaq.org.co</vt:lpwstr>
      </vt:variant>
      <vt:variant>
        <vt:lpwstr/>
      </vt:variant>
      <vt:variant>
        <vt:i4>7340119</vt:i4>
      </vt:variant>
      <vt:variant>
        <vt:i4>3</vt:i4>
      </vt:variant>
      <vt:variant>
        <vt:i4>0</vt:i4>
      </vt:variant>
      <vt:variant>
        <vt:i4>5</vt:i4>
      </vt:variant>
      <vt:variant>
        <vt:lpwstr>mailto:sconciliacion@camarabaq.org</vt:lpwstr>
      </vt:variant>
      <vt:variant>
        <vt:lpwstr/>
      </vt:variant>
      <vt:variant>
        <vt:i4>3997764</vt:i4>
      </vt:variant>
      <vt:variant>
        <vt:i4>0</vt:i4>
      </vt:variant>
      <vt:variant>
        <vt:i4>0</vt:i4>
      </vt:variant>
      <vt:variant>
        <vt:i4>5</vt:i4>
      </vt:variant>
      <vt:variant>
        <vt:lpwstr>mailto:naltamar@camarabaq.org.co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Barranquilla,</dc:title>
  <dc:subject/>
  <dc:creator>Camara de Comercio De Barranquilla</dc:creator>
  <cp:keywords/>
  <cp:lastModifiedBy>Maria Rosa Garcia Rosado</cp:lastModifiedBy>
  <cp:revision>3</cp:revision>
  <cp:lastPrinted>2018-08-21T15:31:00Z</cp:lastPrinted>
  <dcterms:created xsi:type="dcterms:W3CDTF">2026-10-13T20:20:00Z</dcterms:created>
  <dcterms:modified xsi:type="dcterms:W3CDTF">2026-10-13T20:22:00Z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0x010100F2D4AB81866C4541A0A1C46ACFED154B</vt:lpwstr>
  </property>
</Properties>
</file>